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88C" w:rsidRDefault="00D7303D" w:rsidP="005C488C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702E1F" wp14:editId="13A61E2D">
                <wp:simplePos x="0" y="0"/>
                <wp:positionH relativeFrom="column">
                  <wp:posOffset>4258945</wp:posOffset>
                </wp:positionH>
                <wp:positionV relativeFrom="paragraph">
                  <wp:posOffset>-2280285</wp:posOffset>
                </wp:positionV>
                <wp:extent cx="1965960" cy="1539240"/>
                <wp:effectExtent l="0" t="0" r="0" b="381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96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D261F" w:rsidRDefault="003C1414" w:rsidP="00401D43">
                            <w:pPr>
                              <w:spacing w:after="0"/>
                            </w:pPr>
                            <w:r>
                              <w:t xml:space="preserve">Max </w:t>
                            </w:r>
                            <w:proofErr w:type="spellStart"/>
                            <w:r>
                              <w:t>Musternn</w:t>
                            </w:r>
                            <w:proofErr w:type="spellEnd"/>
                          </w:p>
                          <w:p w:rsidR="007D261F" w:rsidRDefault="003C1414" w:rsidP="00401D43">
                            <w:pPr>
                              <w:spacing w:after="120"/>
                            </w:pPr>
                            <w:proofErr w:type="spellStart"/>
                            <w:r>
                              <w:t>Muster</w:t>
                            </w:r>
                            <w:r w:rsidR="007D261F">
                              <w:t>erstraße</w:t>
                            </w:r>
                            <w:proofErr w:type="spellEnd"/>
                            <w:r w:rsidR="007D261F">
                              <w:t xml:space="preserve"> 4</w:t>
                            </w:r>
                          </w:p>
                          <w:p w:rsidR="007D261F" w:rsidRPr="007D261F" w:rsidRDefault="007D261F">
                            <w:pPr>
                              <w:rPr>
                                <w:b/>
                              </w:rPr>
                            </w:pPr>
                            <w:r w:rsidRPr="007D261F">
                              <w:rPr>
                                <w:b/>
                              </w:rPr>
                              <w:t>67547 Worms</w:t>
                            </w:r>
                          </w:p>
                          <w:p w:rsidR="007D261F" w:rsidRDefault="007D261F" w:rsidP="007D261F">
                            <w:pPr>
                              <w:spacing w:after="0"/>
                            </w:pPr>
                            <w:r>
                              <w:t>Tel.06241 88846</w:t>
                            </w:r>
                          </w:p>
                          <w:p w:rsidR="007D261F" w:rsidRDefault="007D261F">
                            <w:r>
                              <w:t>Mob. 0151 6722 4159</w:t>
                            </w:r>
                          </w:p>
                          <w:p w:rsidR="005C488C" w:rsidRPr="00BB29C6" w:rsidRDefault="005C488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B29C6">
                              <w:rPr>
                                <w:sz w:val="20"/>
                                <w:szCs w:val="20"/>
                              </w:rPr>
                              <w:t xml:space="preserve">E-Mail:  </w:t>
                            </w:r>
                            <w:proofErr w:type="spellStart"/>
                            <w:r w:rsidR="003C1414">
                              <w:rPr>
                                <w:sz w:val="20"/>
                                <w:szCs w:val="20"/>
                              </w:rPr>
                              <w:t>musterman</w:t>
                            </w:r>
                            <w:r w:rsidRPr="00BB29C6">
                              <w:rPr>
                                <w:sz w:val="20"/>
                                <w:szCs w:val="20"/>
                              </w:rPr>
                              <w:t>f@</w:t>
                            </w:r>
                            <w:r w:rsidR="003C1414">
                              <w:rPr>
                                <w:sz w:val="20"/>
                                <w:szCs w:val="20"/>
                              </w:rPr>
                              <w:t>web</w:t>
                            </w:r>
                            <w:r w:rsidRPr="00BB29C6">
                              <w:rPr>
                                <w:sz w:val="20"/>
                                <w:szCs w:val="20"/>
                              </w:rPr>
                              <w:t>.com</w:t>
                            </w:r>
                            <w:proofErr w:type="spellEnd"/>
                          </w:p>
                          <w:p w:rsidR="007D261F" w:rsidRDefault="007D26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02E1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35.35pt;margin-top:-179.55pt;width:154.8pt;height:121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" fillcolor="white [3201]" stroked="f" strokeweight=".5pt">
                <v:textbox>
                  <w:txbxContent>
                    <w:p w:rsidR="007D261F" w:rsidRDefault="003C1414" w:rsidP="00401D43">
                      <w:pPr>
                        <w:spacing w:after="0"/>
                      </w:pPr>
                      <w:r>
                        <w:t xml:space="preserve">Max </w:t>
                      </w:r>
                      <w:proofErr w:type="spellStart"/>
                      <w:r>
                        <w:t>Musternn</w:t>
                      </w:r>
                      <w:proofErr w:type="spellEnd"/>
                    </w:p>
                    <w:p w:rsidR="007D261F" w:rsidRDefault="003C1414" w:rsidP="00401D43">
                      <w:pPr>
                        <w:spacing w:after="120"/>
                      </w:pPr>
                      <w:proofErr w:type="spellStart"/>
                      <w:r>
                        <w:t>Muster</w:t>
                      </w:r>
                      <w:r w:rsidR="007D261F">
                        <w:t>erstraße</w:t>
                      </w:r>
                      <w:proofErr w:type="spellEnd"/>
                      <w:r w:rsidR="007D261F">
                        <w:t xml:space="preserve"> 4</w:t>
                      </w:r>
                    </w:p>
                    <w:p w:rsidR="007D261F" w:rsidRPr="007D261F" w:rsidRDefault="007D261F">
                      <w:pPr>
                        <w:rPr>
                          <w:b/>
                        </w:rPr>
                      </w:pPr>
                      <w:r w:rsidRPr="007D261F">
                        <w:rPr>
                          <w:b/>
                        </w:rPr>
                        <w:t>67547 Worms</w:t>
                      </w:r>
                    </w:p>
                    <w:p w:rsidR="007D261F" w:rsidRDefault="007D261F" w:rsidP="007D261F">
                      <w:pPr>
                        <w:spacing w:after="0"/>
                      </w:pPr>
                      <w:r>
                        <w:t>Tel.06241 88846</w:t>
                      </w:r>
                    </w:p>
                    <w:p w:rsidR="007D261F" w:rsidRDefault="007D261F">
                      <w:r>
                        <w:t>Mob. 0151 6722 4159</w:t>
                      </w:r>
                    </w:p>
                    <w:p w:rsidR="005C488C" w:rsidRPr="00BB29C6" w:rsidRDefault="005C488C">
                      <w:pPr>
                        <w:rPr>
                          <w:sz w:val="20"/>
                          <w:szCs w:val="20"/>
                        </w:rPr>
                      </w:pPr>
                      <w:r w:rsidRPr="00BB29C6">
                        <w:rPr>
                          <w:sz w:val="20"/>
                          <w:szCs w:val="20"/>
                        </w:rPr>
                        <w:t xml:space="preserve">E-Mail:  </w:t>
                      </w:r>
                      <w:proofErr w:type="spellStart"/>
                      <w:r w:rsidR="003C1414">
                        <w:rPr>
                          <w:sz w:val="20"/>
                          <w:szCs w:val="20"/>
                        </w:rPr>
                        <w:t>musterman</w:t>
                      </w:r>
                      <w:r w:rsidRPr="00BB29C6">
                        <w:rPr>
                          <w:sz w:val="20"/>
                          <w:szCs w:val="20"/>
                        </w:rPr>
                        <w:t>f@</w:t>
                      </w:r>
                      <w:r w:rsidR="003C1414">
                        <w:rPr>
                          <w:sz w:val="20"/>
                          <w:szCs w:val="20"/>
                        </w:rPr>
                        <w:t>web</w:t>
                      </w:r>
                      <w:r w:rsidRPr="00BB29C6">
                        <w:rPr>
                          <w:sz w:val="20"/>
                          <w:szCs w:val="20"/>
                        </w:rPr>
                        <w:t>.com</w:t>
                      </w:r>
                      <w:proofErr w:type="spellEnd"/>
                    </w:p>
                    <w:p w:rsidR="007D261F" w:rsidRDefault="007D261F"/>
                  </w:txbxContent>
                </v:textbox>
              </v:shape>
            </w:pict>
          </mc:Fallback>
        </mc:AlternateContent>
      </w:r>
      <w:r w:rsidR="00EF021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05FB0" wp14:editId="48C3DDBF">
                <wp:simplePos x="0" y="0"/>
                <wp:positionH relativeFrom="column">
                  <wp:posOffset>-31115</wp:posOffset>
                </wp:positionH>
                <wp:positionV relativeFrom="paragraph">
                  <wp:posOffset>-1564005</wp:posOffset>
                </wp:positionV>
                <wp:extent cx="3352800" cy="139446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D261F" w:rsidRDefault="003C1414" w:rsidP="007D261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Max Mustermann</w:t>
                            </w:r>
                            <w:r w:rsidR="007D261F" w:rsidRPr="007D261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Muster</w:t>
                            </w:r>
                            <w:r w:rsidR="007D261F" w:rsidRPr="007D261F">
                              <w:rPr>
                                <w:sz w:val="18"/>
                                <w:szCs w:val="18"/>
                              </w:rPr>
                              <w:t>straße 4, 67547 Worms</w:t>
                            </w:r>
                          </w:p>
                          <w:p w:rsidR="007D261F" w:rsidRPr="007D261F" w:rsidRDefault="007D261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81533" w:rsidRDefault="00281533" w:rsidP="00281533">
                            <w:pPr>
                              <w:spacing w:after="0"/>
                            </w:pPr>
                            <w:r>
                              <w:t>Name</w:t>
                            </w:r>
                          </w:p>
                          <w:p w:rsidR="007D261F" w:rsidRDefault="003872D4">
                            <w:r>
                              <w:t>Straße 18</w:t>
                            </w:r>
                          </w:p>
                          <w:p w:rsidR="007D261F" w:rsidRPr="007D261F" w:rsidRDefault="003872D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67547 Worms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05FB0" id="Textfeld 1" o:spid="_x0000_s1027" type="#_x0000_t202" style="position:absolute;left:0;text-align:left;margin-left:-2.45pt;margin-top:-123.15pt;width:264pt;height:10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" fillcolor="white [3201]" stroked="f" strokeweight=".5pt">
                <v:textbox>
                  <w:txbxContent>
                    <w:p w:rsidR="007D261F" w:rsidRDefault="003C1414" w:rsidP="007D261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Max Mustermann</w:t>
                      </w:r>
                      <w:r w:rsidR="007D261F" w:rsidRPr="007D261F">
                        <w:rPr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sz w:val="18"/>
                          <w:szCs w:val="18"/>
                        </w:rPr>
                        <w:t>Muster</w:t>
                      </w:r>
                      <w:r w:rsidR="007D261F" w:rsidRPr="007D261F">
                        <w:rPr>
                          <w:sz w:val="18"/>
                          <w:szCs w:val="18"/>
                        </w:rPr>
                        <w:t>straße 4, 67547 Worms</w:t>
                      </w:r>
                    </w:p>
                    <w:p w:rsidR="007D261F" w:rsidRPr="007D261F" w:rsidRDefault="007D261F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81533" w:rsidRDefault="00281533" w:rsidP="00281533">
                      <w:pPr>
                        <w:spacing w:after="0"/>
                      </w:pPr>
                      <w:r>
                        <w:t>Name</w:t>
                      </w:r>
                    </w:p>
                    <w:p w:rsidR="007D261F" w:rsidRDefault="003872D4">
                      <w:r>
                        <w:t>Straße 18</w:t>
                      </w:r>
                    </w:p>
                    <w:p w:rsidR="007D261F" w:rsidRPr="007D261F" w:rsidRDefault="003872D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67547 Worms</w:t>
                      </w:r>
                    </w:p>
                  </w:txbxContent>
                </v:textbox>
              </v:shape>
            </w:pict>
          </mc:Fallback>
        </mc:AlternateContent>
      </w:r>
      <w:r w:rsidR="00EF0210">
        <w:fldChar w:fldCharType="begin"/>
      </w:r>
      <w:r w:rsidR="00EF0210">
        <w:instrText xml:space="preserve"> TIME \@ "d. MMMM yyyy" </w:instrText>
      </w:r>
      <w:r w:rsidR="00EF0210">
        <w:fldChar w:fldCharType="separate"/>
      </w:r>
      <w:r w:rsidR="003C1414">
        <w:rPr>
          <w:noProof/>
        </w:rPr>
        <w:t>15. Januar 2023</w:t>
      </w:r>
      <w:r w:rsidR="00EF0210">
        <w:fldChar w:fldCharType="end"/>
      </w:r>
    </w:p>
    <w:p w:rsidR="003872D4" w:rsidRDefault="00281533" w:rsidP="003872D4">
      <w:pPr>
        <w:rPr>
          <w:sz w:val="26"/>
          <w:szCs w:val="26"/>
        </w:rPr>
      </w:pPr>
      <w:r>
        <w:rPr>
          <w:b/>
          <w:bCs/>
          <w:sz w:val="26"/>
          <w:szCs w:val="26"/>
        </w:rPr>
        <w:t>Betr.:</w:t>
      </w:r>
    </w:p>
    <w:p w:rsidR="003872D4" w:rsidRDefault="003872D4" w:rsidP="00281533">
      <w:pPr>
        <w:rPr>
          <w:sz w:val="26"/>
          <w:szCs w:val="26"/>
        </w:rPr>
      </w:pPr>
      <w:r>
        <w:rPr>
          <w:sz w:val="26"/>
          <w:szCs w:val="26"/>
        </w:rPr>
        <w:t xml:space="preserve">Sehr geehrter Herr </w:t>
      </w:r>
    </w:p>
    <w:p w:rsidR="003872D4" w:rsidRDefault="003872D4" w:rsidP="003872D4">
      <w:pPr>
        <w:rPr>
          <w:sz w:val="26"/>
          <w:szCs w:val="26"/>
        </w:rPr>
      </w:pPr>
      <w:r>
        <w:rPr>
          <w:sz w:val="26"/>
          <w:szCs w:val="26"/>
        </w:rPr>
        <w:t xml:space="preserve">Mit </w:t>
      </w:r>
      <w:proofErr w:type="spellStart"/>
      <w:r>
        <w:rPr>
          <w:sz w:val="26"/>
          <w:szCs w:val="26"/>
        </w:rPr>
        <w:t>freundl</w:t>
      </w:r>
      <w:proofErr w:type="spellEnd"/>
      <w:r>
        <w:rPr>
          <w:sz w:val="26"/>
          <w:szCs w:val="26"/>
        </w:rPr>
        <w:t>. Grüßen</w:t>
      </w:r>
    </w:p>
    <w:p w:rsidR="003872D4" w:rsidRDefault="003872D4" w:rsidP="003872D4">
      <w:pPr>
        <w:rPr>
          <w:sz w:val="26"/>
          <w:szCs w:val="26"/>
        </w:rPr>
      </w:pPr>
      <w:bookmarkStart w:id="0" w:name="_GoBack"/>
      <w:bookmarkEnd w:id="0"/>
    </w:p>
    <w:p w:rsidR="00EF0210" w:rsidRPr="005C488C" w:rsidRDefault="00EF0210" w:rsidP="003872D4"/>
    <w:sectPr w:rsidR="00EF0210" w:rsidRPr="005C488C" w:rsidSect="005C488C">
      <w:pgSz w:w="11906" w:h="16838"/>
      <w:pgMar w:top="510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0BC" w:rsidRDefault="003D70BC" w:rsidP="007D261F">
      <w:pPr>
        <w:spacing w:after="0" w:line="240" w:lineRule="auto"/>
      </w:pPr>
      <w:r>
        <w:separator/>
      </w:r>
    </w:p>
  </w:endnote>
  <w:endnote w:type="continuationSeparator" w:id="0">
    <w:p w:rsidR="003D70BC" w:rsidRDefault="003D70BC" w:rsidP="007D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0BC" w:rsidRDefault="003D70BC" w:rsidP="007D261F">
      <w:pPr>
        <w:spacing w:after="0" w:line="240" w:lineRule="auto"/>
      </w:pPr>
      <w:r>
        <w:separator/>
      </w:r>
    </w:p>
  </w:footnote>
  <w:footnote w:type="continuationSeparator" w:id="0">
    <w:p w:rsidR="003D70BC" w:rsidRDefault="003D70BC" w:rsidP="007D2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14"/>
    <w:rsid w:val="000C325A"/>
    <w:rsid w:val="00173845"/>
    <w:rsid w:val="001B0146"/>
    <w:rsid w:val="002613DE"/>
    <w:rsid w:val="00281533"/>
    <w:rsid w:val="00295E50"/>
    <w:rsid w:val="003872D4"/>
    <w:rsid w:val="003C1414"/>
    <w:rsid w:val="003D70BC"/>
    <w:rsid w:val="00401D43"/>
    <w:rsid w:val="005C488C"/>
    <w:rsid w:val="007C1359"/>
    <w:rsid w:val="007D261F"/>
    <w:rsid w:val="00886D9A"/>
    <w:rsid w:val="009029A3"/>
    <w:rsid w:val="009D5BC7"/>
    <w:rsid w:val="00BB29C6"/>
    <w:rsid w:val="00BC3433"/>
    <w:rsid w:val="00D07024"/>
    <w:rsid w:val="00D7303D"/>
    <w:rsid w:val="00EF0210"/>
    <w:rsid w:val="00FE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3AA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73845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Brifkopf Fritz"/>
    <w:basedOn w:val="Standard"/>
    <w:uiPriority w:val="1"/>
    <w:qFormat/>
    <w:rsid w:val="009D5BC7"/>
    <w:pPr>
      <w:spacing w:after="0" w:line="240" w:lineRule="auto"/>
    </w:pPr>
    <w:rPr>
      <w:rFonts w:eastAsia="Times New Roman" w:cs="Times New Roman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D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261F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unhideWhenUsed/>
    <w:rsid w:val="007D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261F"/>
    <w:rPr>
      <w:rFonts w:ascii="Arial" w:hAnsi="Arial"/>
      <w:sz w:val="24"/>
    </w:rPr>
  </w:style>
  <w:style w:type="character" w:styleId="Platzhaltertext">
    <w:name w:val="Placeholder Text"/>
    <w:basedOn w:val="Absatz-Standardschriftart"/>
    <w:uiPriority w:val="99"/>
    <w:semiHidden/>
    <w:rsid w:val="007D26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2022-09-17T00:00:00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Briefkopf.dotx</Template>
  <TotalTime>0</TotalTime>
  <Pages>1</Pages>
  <Words>12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 Wolf</dc:creator>
  <cp:keywords/>
  <dc:description/>
  <cp:lastModifiedBy>Fritz Wolf</cp:lastModifiedBy>
  <cp:revision>1</cp:revision>
  <cp:lastPrinted>2022-12-07T14:37:00Z</cp:lastPrinted>
  <dcterms:created xsi:type="dcterms:W3CDTF">2023-01-15T14:15:00Z</dcterms:created>
  <dcterms:modified xsi:type="dcterms:W3CDTF">2023-01-15T14:18:00Z</dcterms:modified>
</cp:coreProperties>
</file>